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276" w:rsidRPr="00B472C9" w:rsidRDefault="00377276" w:rsidP="00B472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oadway" w:hAnsi="Broadway"/>
          <w:sz w:val="36"/>
          <w:szCs w:val="36"/>
        </w:rPr>
      </w:pPr>
      <w:bookmarkStart w:id="0" w:name="_GoBack"/>
      <w:bookmarkEnd w:id="0"/>
      <w:r w:rsidRPr="00B472C9">
        <w:rPr>
          <w:rFonts w:ascii="Broadway" w:hAnsi="Broadway"/>
          <w:sz w:val="36"/>
          <w:szCs w:val="36"/>
        </w:rPr>
        <w:t>Tuin rolstoel</w:t>
      </w:r>
    </w:p>
    <w:p w:rsidR="00377276" w:rsidRDefault="00377276">
      <w:r>
        <w:t xml:space="preserve">Prototype gemaakt van oude stoel en oude wielen. </w:t>
      </w:r>
    </w:p>
    <w:p w:rsidR="00CA40D2" w:rsidRDefault="00377276">
      <w:r w:rsidRPr="00377276">
        <w:rPr>
          <w:noProof/>
          <w:lang w:val="nl-NL" w:eastAsia="nl-NL"/>
        </w:rPr>
        <w:drawing>
          <wp:inline distT="0" distB="0" distL="0" distR="0">
            <wp:extent cx="5715000" cy="3695946"/>
            <wp:effectExtent l="0" t="0" r="0" b="0"/>
            <wp:docPr id="1" name="Afbeelding 1" descr="S:\FGRErgotherapie\cluster dwarslaesie\7. Vrije tijd\Tuinieren\Tuinrolstoel\DCP_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FGRErgotherapie\cluster dwarslaesie\7. Vrije tijd\Tuinieren\Tuinrolstoel\DCP_4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6" t="17536" r="22706" b="20586"/>
                    <a:stretch/>
                  </pic:blipFill>
                  <pic:spPr bwMode="auto">
                    <a:xfrm>
                      <a:off x="0" y="0"/>
                      <a:ext cx="5731314" cy="370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276" w:rsidRDefault="00377276">
      <w:r w:rsidRPr="00377276">
        <w:rPr>
          <w:noProof/>
          <w:lang w:val="nl-NL" w:eastAsia="nl-NL"/>
        </w:rPr>
        <w:drawing>
          <wp:inline distT="0" distB="0" distL="0" distR="0">
            <wp:extent cx="5715000" cy="4284241"/>
            <wp:effectExtent l="0" t="0" r="0" b="2540"/>
            <wp:docPr id="2" name="Afbeelding 2" descr="S:\FGRErgotherapie\cluster dwarslaesie\7. Vrije tijd\Tuinieren\Tuinrolstoel\DSC0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FGRErgotherapie\cluster dwarslaesie\7. Vrije tijd\Tuinieren\Tuinrolstoel\DSC008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962" cy="429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276" w:rsidRDefault="00B472C9">
      <w:r>
        <w:lastRenderedPageBreak/>
        <w:t>D</w:t>
      </w:r>
      <w:r w:rsidR="00377276">
        <w:t>it type werd door verschillende dwarslaesie</w:t>
      </w:r>
      <w:r>
        <w:t xml:space="preserve"> revalidanten reeds nagemaakt</w:t>
      </w:r>
    </w:p>
    <w:p w:rsidR="00377276" w:rsidRDefault="00B472C9">
      <w:r>
        <w:t xml:space="preserve">Zoals op onderstaande foto’s, waar een persoon nog extra leuke uitschuifbare onderdelen aan toevoegde om haar emmers te kunnen meenemen. </w:t>
      </w:r>
    </w:p>
    <w:p w:rsidR="00377276" w:rsidRDefault="00377276"/>
    <w:p w:rsidR="00377276" w:rsidRDefault="00377276">
      <w:r w:rsidRPr="00377276">
        <w:rPr>
          <w:noProof/>
          <w:lang w:val="nl-NL" w:eastAsia="nl-NL"/>
        </w:rPr>
        <w:drawing>
          <wp:inline distT="0" distB="0" distL="0" distR="0">
            <wp:extent cx="5695950" cy="3211825"/>
            <wp:effectExtent l="0" t="0" r="0" b="8255"/>
            <wp:docPr id="3" name="Afbeelding 3" descr="S:\FGRErgotherapie\cluster dwarslaesie\7. Vrije tijd\Tuinieren\Tuinrolstoel\WP_20170408_16_47_5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FGRErgotherapie\cluster dwarslaesie\7. Vrije tijd\Tuinieren\Tuinrolstoel\WP_20170408_16_47_54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743" cy="322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276" w:rsidRDefault="00377276">
      <w:r w:rsidRPr="00377276">
        <w:rPr>
          <w:noProof/>
          <w:lang w:val="nl-NL" w:eastAsia="nl-NL"/>
        </w:rPr>
        <w:drawing>
          <wp:inline distT="0" distB="0" distL="0" distR="0">
            <wp:extent cx="5695950" cy="3211824"/>
            <wp:effectExtent l="0" t="0" r="0" b="8255"/>
            <wp:docPr id="4" name="Afbeelding 4" descr="S:\FGRErgotherapie\cluster dwarslaesie\7. Vrije tijd\Tuinieren\Tuinrolstoel\WP_20170408_16_54_3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FGRErgotherapie\cluster dwarslaesie\7. Vrije tijd\Tuinieren\Tuinrolstoel\WP_20170408_16_54_39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81" cy="322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276" w:rsidRDefault="00377276"/>
    <w:p w:rsidR="00377276" w:rsidRDefault="00377276"/>
    <w:sectPr w:rsidR="003772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276"/>
    <w:rsid w:val="00377276"/>
    <w:rsid w:val="00882AA0"/>
    <w:rsid w:val="00B472C9"/>
    <w:rsid w:val="00CA4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2513D3-9769-4205-BF70-FC19C8B1E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B2B61EC</Template>
  <TotalTime>0</TotalTime>
  <Pages>2</Pages>
  <Words>44</Words>
  <Characters>243</Characters>
  <Application>Microsoft Office Word</Application>
  <DocSecurity>4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Uz Gent</Company>
  <LinksUpToDate>false</LinksUpToDate>
  <CharactersWithSpaces>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Boever Ellen</dc:creator>
  <cp:keywords/>
  <dc:description/>
  <cp:lastModifiedBy>Rob van der  Laan</cp:lastModifiedBy>
  <cp:revision>2</cp:revision>
  <dcterms:created xsi:type="dcterms:W3CDTF">2018-02-07T09:05:00Z</dcterms:created>
  <dcterms:modified xsi:type="dcterms:W3CDTF">2018-02-07T09:05:00Z</dcterms:modified>
</cp:coreProperties>
</file>